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29B" w:rsidRPr="008D3BE4" w:rsidRDefault="006C629B" w:rsidP="006C629B">
      <w:pPr>
        <w:rPr>
          <w:sz w:val="24"/>
          <w:szCs w:val="24"/>
        </w:rPr>
      </w:pPr>
    </w:p>
    <w:p w:rsidR="00E001A9" w:rsidRPr="008D3BE4" w:rsidRDefault="00093FE8" w:rsidP="00093FE8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INDAGINE DI SODDISFAZIONE DEGLI OSPITI</w:t>
      </w:r>
    </w:p>
    <w:p w:rsidR="00093FE8" w:rsidRPr="008D3BE4" w:rsidRDefault="00093FE8" w:rsidP="00093FE8">
      <w:p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Nota: Tale questionario per conoscere l’indice di soddisfazione degli ospiti della RSA viene distribuito su richiesta della famiglia una volta all’anno, indicativamente nel mese di giugno e di ogni anno.</w:t>
      </w:r>
    </w:p>
    <w:p w:rsidR="00093FE8" w:rsidRPr="008D3BE4" w:rsidRDefault="00093FE8" w:rsidP="00093FE8">
      <w:pPr>
        <w:jc w:val="both"/>
        <w:rPr>
          <w:rFonts w:cs="Times New Roman"/>
          <w:i/>
          <w:sz w:val="24"/>
          <w:szCs w:val="24"/>
        </w:rPr>
      </w:pPr>
      <w:r w:rsidRPr="008D3BE4">
        <w:rPr>
          <w:rFonts w:cs="Times New Roman"/>
          <w:i/>
          <w:sz w:val="24"/>
          <w:szCs w:val="24"/>
        </w:rPr>
        <w:t>Gentile Signora/e,</w:t>
      </w:r>
    </w:p>
    <w:p w:rsidR="00093FE8" w:rsidRPr="008D3BE4" w:rsidRDefault="00093FE8" w:rsidP="00093FE8">
      <w:pPr>
        <w:jc w:val="both"/>
        <w:rPr>
          <w:rFonts w:cs="Times New Roman"/>
          <w:i/>
          <w:sz w:val="24"/>
          <w:szCs w:val="24"/>
        </w:rPr>
      </w:pPr>
      <w:r w:rsidRPr="008D3BE4">
        <w:rPr>
          <w:rFonts w:cs="Times New Roman"/>
          <w:i/>
          <w:sz w:val="24"/>
          <w:szCs w:val="24"/>
        </w:rPr>
        <w:t>Le chiediamo di esprimere cortesemente il Suo parere sul soggiorno presso questa RSA.</w:t>
      </w:r>
    </w:p>
    <w:p w:rsidR="00093FE8" w:rsidRPr="008D3BE4" w:rsidRDefault="00093FE8" w:rsidP="00093FE8">
      <w:pPr>
        <w:jc w:val="both"/>
        <w:rPr>
          <w:rFonts w:cs="Times New Roman"/>
          <w:i/>
          <w:sz w:val="24"/>
          <w:szCs w:val="24"/>
        </w:rPr>
      </w:pPr>
      <w:r w:rsidRPr="008D3BE4">
        <w:rPr>
          <w:rFonts w:cs="Times New Roman"/>
          <w:i/>
          <w:sz w:val="24"/>
          <w:szCs w:val="24"/>
        </w:rPr>
        <w:t>Ogni Suo suggerimento o consiglio è per noi di grande aiuto per migliorare la qualità del servizio prestato. I dati da Lei forniti verranno trattati nel più assoluto riserbo. La ringraziamo in anticipo per la Sua preziosa collaborazione e La preghiamo, una volta completata la compilazione del presente questionario, di depositarlo nell’apposita cassetta situata all’ingresso della Struttura.</w:t>
      </w:r>
    </w:p>
    <w:p w:rsidR="008D3BE4" w:rsidRDefault="00093FE8" w:rsidP="00093FE8">
      <w:pPr>
        <w:jc w:val="both"/>
        <w:rPr>
          <w:rFonts w:cs="Times New Roman"/>
          <w:i/>
          <w:sz w:val="24"/>
          <w:szCs w:val="24"/>
        </w:rPr>
      </w:pPr>
      <w:r w:rsidRPr="008D3BE4">
        <w:rPr>
          <w:rFonts w:cs="Times New Roman"/>
          <w:i/>
          <w:sz w:val="24"/>
          <w:szCs w:val="24"/>
        </w:rPr>
        <w:t xml:space="preserve">Grazie. </w:t>
      </w:r>
    </w:p>
    <w:p w:rsidR="00093FE8" w:rsidRPr="008D3BE4" w:rsidRDefault="00093FE8" w:rsidP="00093FE8">
      <w:pPr>
        <w:jc w:val="both"/>
        <w:rPr>
          <w:rFonts w:cs="Times New Roman"/>
          <w:i/>
          <w:sz w:val="24"/>
          <w:szCs w:val="24"/>
        </w:rPr>
      </w:pPr>
      <w:r w:rsidRPr="008D3BE4">
        <w:rPr>
          <w:rFonts w:cs="Times New Roman"/>
          <w:i/>
          <w:sz w:val="24"/>
          <w:szCs w:val="24"/>
        </w:rPr>
        <w:t>La Direzione Sanitaria</w:t>
      </w:r>
    </w:p>
    <w:p w:rsidR="00093FE8" w:rsidRPr="008D3BE4" w:rsidRDefault="00093FE8" w:rsidP="00093FE8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Dati generali relativi all’ospite/famiglia</w:t>
      </w:r>
    </w:p>
    <w:p w:rsidR="00093FE8" w:rsidRPr="008D3BE4" w:rsidRDefault="00093FE8" w:rsidP="00093FE8">
      <w:p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 xml:space="preserve">Data di restituzione del questionario </w:t>
      </w:r>
      <w:r w:rsidRPr="008D3BE4">
        <w:rPr>
          <w:rFonts w:cs="Times New Roman"/>
          <w:sz w:val="24"/>
          <w:szCs w:val="24"/>
        </w:rPr>
        <w:tab/>
        <w:t>____________________</w:t>
      </w:r>
    </w:p>
    <w:p w:rsidR="00093FE8" w:rsidRPr="008D3BE4" w:rsidRDefault="00093FE8" w:rsidP="001A227C">
      <w:pPr>
        <w:spacing w:line="240" w:lineRule="aut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 xml:space="preserve">Compilatore 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Ospite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Uomo</w:t>
      </w:r>
    </w:p>
    <w:p w:rsidR="00093FE8" w:rsidRPr="008D3BE4" w:rsidRDefault="00093FE8" w:rsidP="001A227C">
      <w:pPr>
        <w:spacing w:line="240" w:lineRule="aut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Donna</w:t>
      </w:r>
    </w:p>
    <w:p w:rsidR="00093FE8" w:rsidRPr="008D3BE4" w:rsidRDefault="00093FE8" w:rsidP="001A227C">
      <w:pPr>
        <w:spacing w:line="240" w:lineRule="aut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Parente</w:t>
      </w:r>
    </w:p>
    <w:p w:rsidR="00093FE8" w:rsidRPr="008D3BE4" w:rsidRDefault="00093FE8" w:rsidP="001A227C">
      <w:pPr>
        <w:spacing w:line="240" w:lineRule="aut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Altro (specificare)</w:t>
      </w:r>
      <w:r w:rsidRPr="008D3BE4">
        <w:rPr>
          <w:rFonts w:cs="Times New Roman"/>
          <w:sz w:val="24"/>
          <w:szCs w:val="24"/>
        </w:rPr>
        <w:tab/>
        <w:t xml:space="preserve"> ____________________</w:t>
      </w:r>
    </w:p>
    <w:p w:rsidR="00443FD5" w:rsidRPr="008D3BE4" w:rsidRDefault="00443FD5" w:rsidP="00093FE8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In caso di ricovero programmato</w:t>
      </w:r>
    </w:p>
    <w:p w:rsidR="00443FD5" w:rsidRPr="008D3BE4" w:rsidRDefault="00443FD5" w:rsidP="00443FD5">
      <w:pPr>
        <w:pStyle w:val="Paragrafoelenco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Ha avuto particolari difficoltà a co</w:t>
      </w:r>
      <w:r w:rsidR="001A227C" w:rsidRPr="008D3BE4">
        <w:rPr>
          <w:rFonts w:cs="Times New Roman"/>
          <w:sz w:val="24"/>
          <w:szCs w:val="24"/>
        </w:rPr>
        <w:t xml:space="preserve">ntattare il nostro </w:t>
      </w:r>
      <w:r w:rsidRPr="008D3BE4">
        <w:rPr>
          <w:rFonts w:cs="Times New Roman"/>
          <w:sz w:val="24"/>
          <w:szCs w:val="24"/>
        </w:rPr>
        <w:t>centralino</w:t>
      </w:r>
      <w:r w:rsidR="001A227C" w:rsidRPr="008D3BE4">
        <w:rPr>
          <w:rFonts w:cs="Times New Roman"/>
          <w:sz w:val="24"/>
          <w:szCs w:val="24"/>
        </w:rPr>
        <w:t>?</w:t>
      </w:r>
      <w:r w:rsidR="001A227C" w:rsidRPr="008D3BE4">
        <w:rPr>
          <w:rFonts w:cs="Times New Roman"/>
          <w:sz w:val="24"/>
          <w:szCs w:val="24"/>
        </w:rPr>
        <w:tab/>
      </w:r>
      <w:r w:rsidR="008D3BE4">
        <w:rPr>
          <w:rFonts w:cs="Times New Roman"/>
          <w:sz w:val="24"/>
          <w:szCs w:val="24"/>
        </w:rPr>
        <w:t xml:space="preserve">   </w:t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 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443FD5" w:rsidRPr="008D3BE4" w:rsidRDefault="00443FD5" w:rsidP="001A227C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Se si quali ____________</w:t>
      </w:r>
      <w:r w:rsidR="001A227C" w:rsidRPr="008D3BE4">
        <w:rPr>
          <w:rFonts w:cs="Times New Roman"/>
          <w:sz w:val="24"/>
          <w:szCs w:val="24"/>
        </w:rPr>
        <w:t>_______________________________</w:t>
      </w:r>
    </w:p>
    <w:p w:rsidR="001A227C" w:rsidRPr="008D3BE4" w:rsidRDefault="001A227C" w:rsidP="001A227C">
      <w:pPr>
        <w:pStyle w:val="Paragrafoelenco"/>
        <w:jc w:val="both"/>
        <w:rPr>
          <w:rFonts w:cs="Times New Roman"/>
          <w:sz w:val="24"/>
          <w:szCs w:val="24"/>
        </w:rPr>
      </w:pPr>
    </w:p>
    <w:p w:rsidR="00443FD5" w:rsidRPr="008D3BE4" w:rsidRDefault="00443FD5" w:rsidP="00443FD5">
      <w:pPr>
        <w:pStyle w:val="Paragrafoelenco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la disponibilità del centralino?</w:t>
      </w:r>
    </w:p>
    <w:p w:rsidR="00443FD5" w:rsidRPr="008D3BE4" w:rsidRDefault="00443FD5" w:rsidP="001A227C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1A227C" w:rsidRPr="008D3BE4">
        <w:rPr>
          <w:rFonts w:cs="Times New Roman"/>
          <w:sz w:val="24"/>
          <w:szCs w:val="24"/>
        </w:rPr>
        <w:t xml:space="preserve"> Insufficiente</w:t>
      </w:r>
    </w:p>
    <w:p w:rsidR="001A227C" w:rsidRPr="008D3BE4" w:rsidRDefault="001A227C" w:rsidP="001A227C">
      <w:pPr>
        <w:pStyle w:val="Paragrafoelenco"/>
        <w:jc w:val="both"/>
        <w:rPr>
          <w:rFonts w:cs="Times New Roman"/>
          <w:sz w:val="24"/>
          <w:szCs w:val="24"/>
        </w:rPr>
      </w:pPr>
    </w:p>
    <w:p w:rsidR="00443FD5" w:rsidRPr="008D3BE4" w:rsidRDefault="00443FD5" w:rsidP="00443FD5">
      <w:pPr>
        <w:pStyle w:val="Paragrafoelenco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il tempo di attesa tra la prestazione ed il ricovero?</w:t>
      </w:r>
    </w:p>
    <w:p w:rsidR="001A227C" w:rsidRPr="008D3BE4" w:rsidRDefault="00443FD5" w:rsidP="001A227C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Breve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Accettabile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Lungo</w:t>
      </w:r>
    </w:p>
    <w:p w:rsidR="001A227C" w:rsidRPr="008D3BE4" w:rsidRDefault="001A227C" w:rsidP="001A227C">
      <w:pPr>
        <w:pStyle w:val="Paragrafoelenco"/>
        <w:jc w:val="both"/>
        <w:rPr>
          <w:rFonts w:cs="Times New Roman"/>
          <w:sz w:val="24"/>
          <w:szCs w:val="24"/>
        </w:rPr>
      </w:pPr>
    </w:p>
    <w:p w:rsidR="00443FD5" w:rsidRPr="008D3BE4" w:rsidRDefault="00443FD5" w:rsidP="00443FD5">
      <w:pPr>
        <w:pStyle w:val="Paragrafoelenco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ritiene</w:t>
      </w:r>
      <w:r w:rsidR="001A227C" w:rsidRPr="008D3BE4">
        <w:rPr>
          <w:rFonts w:cs="Times New Roman"/>
          <w:sz w:val="24"/>
          <w:szCs w:val="24"/>
        </w:rPr>
        <w:t xml:space="preserve"> la richiesta di documentazione</w:t>
      </w:r>
      <w:r w:rsidRPr="008D3BE4">
        <w:rPr>
          <w:rFonts w:cs="Times New Roman"/>
          <w:sz w:val="24"/>
          <w:szCs w:val="24"/>
        </w:rPr>
        <w:t>?</w:t>
      </w:r>
    </w:p>
    <w:p w:rsidR="00024760" w:rsidRPr="008D3BE4" w:rsidRDefault="00443FD5" w:rsidP="008D3BE4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Breve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8D3BE4">
        <w:rPr>
          <w:rFonts w:cs="Times New Roman"/>
          <w:sz w:val="24"/>
          <w:szCs w:val="24"/>
        </w:rPr>
        <w:t xml:space="preserve"> Insufficiente</w:t>
      </w:r>
    </w:p>
    <w:p w:rsidR="001A227C" w:rsidRPr="008D3BE4" w:rsidRDefault="001A227C" w:rsidP="00024760">
      <w:p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lastRenderedPageBreak/>
        <w:t>Accoglienza – Accettazione</w:t>
      </w:r>
    </w:p>
    <w:p w:rsidR="001A227C" w:rsidRPr="008D3BE4" w:rsidRDefault="001A227C" w:rsidP="001A227C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Ha avuto subito una persona a disposizione?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="0077440A"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1A227C" w:rsidRPr="008D3BE4" w:rsidRDefault="001A227C" w:rsidP="001A227C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Le sono stati comunicati subito nucleo e posto letto?</w:t>
      </w:r>
      <w:r w:rsidRPr="008D3BE4">
        <w:rPr>
          <w:rFonts w:cs="Times New Roman"/>
          <w:sz w:val="24"/>
          <w:szCs w:val="24"/>
        </w:rPr>
        <w:tab/>
      </w:r>
      <w:r w:rsidR="0077440A"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1A227C" w:rsidRPr="008D3BE4" w:rsidRDefault="001A227C" w:rsidP="001A227C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disponibilità del personale che l’ha accolta in struttura?</w:t>
      </w:r>
    </w:p>
    <w:p w:rsidR="001A227C" w:rsidRPr="008D3BE4" w:rsidRDefault="001A227C" w:rsidP="001A227C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1A227C" w:rsidRPr="008D3BE4" w:rsidRDefault="001A227C" w:rsidP="001A227C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le visite mediche e il primo colloquio?</w:t>
      </w:r>
    </w:p>
    <w:p w:rsidR="00983AD9" w:rsidRPr="008D3BE4" w:rsidRDefault="00983AD9" w:rsidP="00983AD9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983AD9" w:rsidRPr="008D3BE4" w:rsidRDefault="00983AD9" w:rsidP="00983AD9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il servizio offerto dalla Direzione Amministrativa?</w:t>
      </w:r>
    </w:p>
    <w:p w:rsidR="00983AD9" w:rsidRPr="008D3BE4" w:rsidRDefault="00983AD9" w:rsidP="00983AD9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983AD9" w:rsidRPr="008D3BE4" w:rsidRDefault="00983AD9" w:rsidP="00983AD9">
      <w:pPr>
        <w:pStyle w:val="Paragrafoelenco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nel complesso la fase di accoglimento?</w:t>
      </w:r>
    </w:p>
    <w:p w:rsidR="00983AD9" w:rsidRPr="008D3BE4" w:rsidRDefault="00983AD9" w:rsidP="00983AD9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8D3BE4" w:rsidRDefault="008D3BE4" w:rsidP="00983AD9">
      <w:pPr>
        <w:jc w:val="both"/>
        <w:rPr>
          <w:rFonts w:cs="Times New Roman"/>
          <w:b/>
          <w:sz w:val="24"/>
          <w:szCs w:val="24"/>
        </w:rPr>
      </w:pPr>
    </w:p>
    <w:p w:rsidR="00983AD9" w:rsidRPr="008D3BE4" w:rsidRDefault="00983AD9" w:rsidP="00983AD9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Degenza</w:t>
      </w:r>
    </w:p>
    <w:p w:rsidR="00983AD9" w:rsidRPr="008D3BE4" w:rsidRDefault="003831E5" w:rsidP="003831E5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l’assistenza prestata dal personale medico?</w:t>
      </w:r>
    </w:p>
    <w:p w:rsidR="003831E5" w:rsidRPr="008D3BE4" w:rsidRDefault="003831E5" w:rsidP="003831E5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3831E5" w:rsidRPr="008D3BE4" w:rsidRDefault="003831E5" w:rsidP="003831E5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 xml:space="preserve">Come valuta l’assistenza </w:t>
      </w:r>
      <w:r w:rsidR="007B2D93" w:rsidRPr="008D3BE4">
        <w:rPr>
          <w:rFonts w:cs="Times New Roman"/>
          <w:sz w:val="24"/>
          <w:szCs w:val="24"/>
        </w:rPr>
        <w:t>prestata dal personale infermieristico?</w:t>
      </w:r>
    </w:p>
    <w:p w:rsidR="007B2D93" w:rsidRPr="008D3BE4" w:rsidRDefault="007B2D93" w:rsidP="007B2D9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B2D93" w:rsidRPr="008D3BE4" w:rsidRDefault="007B2D93" w:rsidP="007B2D93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l’assistenza prestata dal personale (assistente sociale, psicologo)?</w:t>
      </w:r>
    </w:p>
    <w:p w:rsidR="007B2D93" w:rsidRPr="008D3BE4" w:rsidRDefault="007B2D93" w:rsidP="007B2D9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B2D93" w:rsidRPr="008D3BE4" w:rsidRDefault="007B2D93" w:rsidP="007B2D93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il personale ausiliare?</w:t>
      </w:r>
    </w:p>
    <w:p w:rsidR="007B2D93" w:rsidRPr="008D3BE4" w:rsidRDefault="007B2D93" w:rsidP="007B2D9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Cortese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Poco cortese</w:t>
      </w:r>
      <w:r w:rsidR="004D2602"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efficiente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Poco efficiente</w:t>
      </w:r>
    </w:p>
    <w:p w:rsidR="007B2D93" w:rsidRPr="008D3BE4" w:rsidRDefault="007B2D93" w:rsidP="007B2D93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È stato informato sulle regole e sui servizi di Reparto?</w:t>
      </w:r>
      <w:r w:rsidRPr="008D3BE4">
        <w:rPr>
          <w:rFonts w:cs="Times New Roman"/>
          <w:sz w:val="24"/>
          <w:szCs w:val="24"/>
        </w:rPr>
        <w:tab/>
      </w:r>
      <w:r w:rsidR="0077440A"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7B2D93" w:rsidRPr="008D3BE4" w:rsidRDefault="007B2D93" w:rsidP="007B2D93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pulizia delle camere?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E dei servizi igienici?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pulizia delle lenzuola?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gestione del guardaroba?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Si è sentito ascoltato dalle richieste?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sua libertà di movimento ed espressione?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Reputa sufficiente l’assistenza religiosa offerta dalla struttura?</w:t>
      </w:r>
      <w:r w:rsidRPr="008D3BE4">
        <w:rPr>
          <w:rFonts w:cs="Times New Roman"/>
          <w:sz w:val="24"/>
          <w:szCs w:val="24"/>
        </w:rPr>
        <w:tab/>
      </w:r>
      <w:r w:rsidR="008D3BE4">
        <w:rPr>
          <w:rFonts w:cs="Times New Roman"/>
          <w:sz w:val="24"/>
          <w:szCs w:val="24"/>
        </w:rPr>
        <w:t xml:space="preserve">           </w:t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="008D3BE4">
        <w:rPr>
          <w:rFonts w:cs="Times New Roman"/>
          <w:sz w:val="24"/>
          <w:szCs w:val="24"/>
        </w:rPr>
        <w:t xml:space="preserve"> </w:t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8D3BE4" w:rsidRDefault="008D3BE4" w:rsidP="0077440A">
      <w:pPr>
        <w:jc w:val="both"/>
        <w:rPr>
          <w:rFonts w:cs="Times New Roman"/>
          <w:sz w:val="24"/>
          <w:szCs w:val="24"/>
        </w:rPr>
      </w:pPr>
    </w:p>
    <w:p w:rsidR="0077440A" w:rsidRPr="008D3BE4" w:rsidRDefault="0077440A" w:rsidP="0077440A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lastRenderedPageBreak/>
        <w:t>Cibo</w:t>
      </w:r>
    </w:p>
    <w:p w:rsidR="0077440A" w:rsidRPr="008D3BE4" w:rsidRDefault="0077440A" w:rsidP="0077440A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la qualità del cibo?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77440A" w:rsidP="0077440A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E la quantità?</w:t>
      </w: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7440A" w:rsidRPr="008D3BE4" w:rsidRDefault="00024760" w:rsidP="0077440A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E la presentazione?</w:t>
      </w:r>
    </w:p>
    <w:p w:rsidR="00024760" w:rsidRPr="008D3BE4" w:rsidRDefault="00024760" w:rsidP="00024760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024760" w:rsidRPr="008D3BE4" w:rsidRDefault="00024760" w:rsidP="00024760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E la varietà?</w:t>
      </w:r>
    </w:p>
    <w:p w:rsidR="00024760" w:rsidRPr="008D3BE4" w:rsidRDefault="00024760" w:rsidP="00024760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024760" w:rsidRPr="008D3BE4" w:rsidRDefault="00024760" w:rsidP="00024760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L’orario</w:t>
      </w:r>
      <w:r w:rsidR="008D3BE4">
        <w:rPr>
          <w:rFonts w:cs="Times New Roman"/>
          <w:sz w:val="24"/>
          <w:szCs w:val="24"/>
        </w:rPr>
        <w:t xml:space="preserve"> dei pasti è soddisfacente?</w:t>
      </w:r>
      <w:r w:rsidR="008D3BE4">
        <w:rPr>
          <w:rFonts w:cs="Times New Roman"/>
          <w:sz w:val="24"/>
          <w:szCs w:val="24"/>
        </w:rPr>
        <w:tab/>
      </w:r>
      <w:r w:rsid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8D3BE4" w:rsidRDefault="008D3BE4" w:rsidP="00024760">
      <w:pPr>
        <w:jc w:val="both"/>
        <w:rPr>
          <w:rFonts w:cs="Times New Roman"/>
          <w:b/>
          <w:sz w:val="24"/>
          <w:szCs w:val="24"/>
        </w:rPr>
      </w:pPr>
    </w:p>
    <w:p w:rsidR="00024760" w:rsidRPr="008D3BE4" w:rsidRDefault="00024760" w:rsidP="00024760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Confort di reparto</w:t>
      </w:r>
    </w:p>
    <w:p w:rsidR="00024760" w:rsidRPr="008D3BE4" w:rsidRDefault="00024760" w:rsidP="00024760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L’organizzazione del reparto in genere è:</w:t>
      </w:r>
    </w:p>
    <w:p w:rsidR="00024760" w:rsidRPr="008D3BE4" w:rsidRDefault="00024760" w:rsidP="00024760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024760" w:rsidRPr="008D3BE4" w:rsidRDefault="00024760" w:rsidP="00024760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L’orario di visita è soddisfacente?</w:t>
      </w:r>
    </w:p>
    <w:p w:rsidR="00024760" w:rsidRPr="008D3BE4" w:rsidRDefault="00024760" w:rsidP="00024760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024760" w:rsidRPr="008D3BE4" w:rsidRDefault="00024760" w:rsidP="00024760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La disponibilità verso i pazienti degli operatori sanitari è:</w:t>
      </w:r>
    </w:p>
    <w:p w:rsidR="00024760" w:rsidRPr="008D3BE4" w:rsidRDefault="00024760" w:rsidP="00024760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2552A3" w:rsidRPr="008D3BE4" w:rsidRDefault="00A16438" w:rsidP="002552A3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L’informazione sulla diagnosi e sulla conseguente terapia da parte dei medici è:</w:t>
      </w:r>
    </w:p>
    <w:p w:rsidR="002552A3" w:rsidRPr="008D3BE4" w:rsidRDefault="002552A3" w:rsidP="002552A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2552A3" w:rsidRPr="008D3BE4" w:rsidRDefault="002552A3" w:rsidP="002552A3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La qualità dei rapporti umani in reparto è:</w:t>
      </w:r>
    </w:p>
    <w:p w:rsidR="002552A3" w:rsidRPr="008D3BE4" w:rsidRDefault="002552A3" w:rsidP="002552A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2552A3" w:rsidRPr="008D3BE4" w:rsidRDefault="002552A3" w:rsidP="002552A3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Il confort in reparto è:</w:t>
      </w:r>
    </w:p>
    <w:p w:rsidR="002552A3" w:rsidRPr="008D3BE4" w:rsidRDefault="002552A3" w:rsidP="002552A3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Buono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</w:t>
      </w:r>
      <w:r w:rsidR="004D2602" w:rsidRPr="008D3BE4">
        <w:rPr>
          <w:rFonts w:cs="Times New Roman"/>
          <w:sz w:val="24"/>
          <w:szCs w:val="24"/>
        </w:rPr>
        <w:t>carso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2552A3" w:rsidRPr="008D3BE4" w:rsidRDefault="00133271" w:rsidP="002552A3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 xml:space="preserve">Ritieni che gli spazi adibiti </w:t>
      </w:r>
      <w:r w:rsidR="008D3BE4">
        <w:rPr>
          <w:rFonts w:cs="Times New Roman"/>
          <w:sz w:val="24"/>
          <w:szCs w:val="24"/>
        </w:rPr>
        <w:t>agli ospiti siano sufficienti?</w:t>
      </w:r>
      <w:r w:rsid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133271" w:rsidRPr="008D3BE4" w:rsidRDefault="00133271" w:rsidP="002552A3">
      <w:pPr>
        <w:pStyle w:val="Paragrafoelenco"/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Il servizio di riscaldamento/condizionamento è:</w:t>
      </w:r>
    </w:p>
    <w:p w:rsidR="00133271" w:rsidRPr="008D3BE4" w:rsidRDefault="00133271" w:rsidP="008D3BE4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Buono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</w:t>
      </w:r>
      <w:r w:rsidR="004D2602" w:rsidRPr="008D3BE4">
        <w:rPr>
          <w:rFonts w:cs="Times New Roman"/>
          <w:sz w:val="24"/>
          <w:szCs w:val="24"/>
        </w:rPr>
        <w:t>carso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8D3BE4" w:rsidRDefault="008D3BE4" w:rsidP="007F69AA">
      <w:pPr>
        <w:jc w:val="both"/>
        <w:rPr>
          <w:rFonts w:cs="Times New Roman"/>
          <w:b/>
          <w:sz w:val="24"/>
          <w:szCs w:val="24"/>
        </w:rPr>
      </w:pPr>
    </w:p>
    <w:p w:rsidR="00133271" w:rsidRPr="008D3BE4" w:rsidRDefault="00133271" w:rsidP="007F69AA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Servizi di Parru</w:t>
      </w:r>
      <w:r w:rsidR="007F69AA" w:rsidRPr="008D3BE4">
        <w:rPr>
          <w:rFonts w:cs="Times New Roman"/>
          <w:b/>
          <w:sz w:val="24"/>
          <w:szCs w:val="24"/>
        </w:rPr>
        <w:t>c</w:t>
      </w:r>
      <w:r w:rsidRPr="008D3BE4">
        <w:rPr>
          <w:rFonts w:cs="Times New Roman"/>
          <w:b/>
          <w:sz w:val="24"/>
          <w:szCs w:val="24"/>
        </w:rPr>
        <w:t xml:space="preserve">chiera e Pedicure </w:t>
      </w:r>
    </w:p>
    <w:p w:rsidR="007F69AA" w:rsidRPr="008D3BE4" w:rsidRDefault="007F69AA" w:rsidP="007F69AA">
      <w:pPr>
        <w:pStyle w:val="Paragrafoelenco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Reputa soddisfazione i servi</w:t>
      </w:r>
      <w:r w:rsidR="008D3BE4">
        <w:rPr>
          <w:rFonts w:cs="Times New Roman"/>
          <w:sz w:val="24"/>
          <w:szCs w:val="24"/>
        </w:rPr>
        <w:t>zi di Parrucchiera e Pedicure?</w:t>
      </w:r>
      <w:r w:rsidR="008D3BE4">
        <w:rPr>
          <w:rFonts w:cs="Times New Roman"/>
          <w:sz w:val="24"/>
          <w:szCs w:val="24"/>
        </w:rPr>
        <w:tab/>
        <w:t xml:space="preserve">  </w:t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Se NO perché? ________________________________________</w:t>
      </w:r>
    </w:p>
    <w:p w:rsidR="008D3BE4" w:rsidRDefault="008D3BE4" w:rsidP="007F69AA">
      <w:pPr>
        <w:jc w:val="both"/>
        <w:rPr>
          <w:rFonts w:cs="Times New Roman"/>
          <w:b/>
          <w:sz w:val="24"/>
          <w:szCs w:val="24"/>
        </w:rPr>
      </w:pPr>
    </w:p>
    <w:p w:rsidR="008D3BE4" w:rsidRDefault="008D3BE4" w:rsidP="007F69AA">
      <w:pPr>
        <w:jc w:val="both"/>
        <w:rPr>
          <w:rFonts w:cs="Times New Roman"/>
          <w:b/>
          <w:sz w:val="24"/>
          <w:szCs w:val="24"/>
        </w:rPr>
      </w:pPr>
    </w:p>
    <w:p w:rsidR="008D3BE4" w:rsidRDefault="008D3BE4" w:rsidP="007F69AA">
      <w:pPr>
        <w:jc w:val="both"/>
        <w:rPr>
          <w:rFonts w:cs="Times New Roman"/>
          <w:b/>
          <w:sz w:val="24"/>
          <w:szCs w:val="24"/>
        </w:rPr>
      </w:pPr>
    </w:p>
    <w:p w:rsidR="007F69AA" w:rsidRPr="008D3BE4" w:rsidRDefault="007F69AA" w:rsidP="007F69AA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 xml:space="preserve">Servizio di Animazione </w:t>
      </w:r>
    </w:p>
    <w:p w:rsidR="007F69AA" w:rsidRPr="008D3BE4" w:rsidRDefault="007F69AA" w:rsidP="007F69AA">
      <w:pPr>
        <w:pStyle w:val="Paragrafoelenco"/>
        <w:numPr>
          <w:ilvl w:val="0"/>
          <w:numId w:val="6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le attività proposte?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Buone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</w:t>
      </w:r>
      <w:r w:rsidR="004D2602" w:rsidRPr="008D3BE4">
        <w:rPr>
          <w:rFonts w:cs="Times New Roman"/>
          <w:sz w:val="24"/>
          <w:szCs w:val="24"/>
        </w:rPr>
        <w:t>ufficienti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</w:t>
      </w:r>
      <w:r w:rsidR="004D2602" w:rsidRPr="008D3BE4">
        <w:rPr>
          <w:rFonts w:cs="Times New Roman"/>
          <w:sz w:val="24"/>
          <w:szCs w:val="24"/>
        </w:rPr>
        <w:t>carse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Insufficienti</w:t>
      </w:r>
    </w:p>
    <w:p w:rsidR="007F69AA" w:rsidRPr="008D3BE4" w:rsidRDefault="007F69AA" w:rsidP="007F69AA">
      <w:pPr>
        <w:pStyle w:val="Paragrafoelenco"/>
        <w:numPr>
          <w:ilvl w:val="0"/>
          <w:numId w:val="6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la disponibilità delle animatrici?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8D3BE4" w:rsidRDefault="008D3BE4" w:rsidP="007F69AA">
      <w:pPr>
        <w:jc w:val="both"/>
        <w:rPr>
          <w:rFonts w:cs="Times New Roman"/>
          <w:b/>
          <w:sz w:val="24"/>
          <w:szCs w:val="24"/>
        </w:rPr>
      </w:pPr>
    </w:p>
    <w:p w:rsidR="007F69AA" w:rsidRPr="008D3BE4" w:rsidRDefault="007F69AA" w:rsidP="007F69AA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Servizi di fisioterapia</w:t>
      </w:r>
    </w:p>
    <w:p w:rsidR="007F69AA" w:rsidRPr="008D3BE4" w:rsidRDefault="007F69AA" w:rsidP="007F69AA">
      <w:pPr>
        <w:pStyle w:val="Paragrafoelenco"/>
        <w:numPr>
          <w:ilvl w:val="0"/>
          <w:numId w:val="7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Ha usufruito d</w:t>
      </w:r>
      <w:r w:rsidR="008D3BE4">
        <w:rPr>
          <w:rFonts w:cs="Times New Roman"/>
          <w:sz w:val="24"/>
          <w:szCs w:val="24"/>
        </w:rPr>
        <w:t>el servizio di fisioterapia?</w:t>
      </w:r>
      <w:r w:rsid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SI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NO</w:t>
      </w:r>
    </w:p>
    <w:p w:rsidR="007F69AA" w:rsidRPr="008D3BE4" w:rsidRDefault="007F69AA" w:rsidP="007F69AA">
      <w:pPr>
        <w:pStyle w:val="Paragrafoelenco"/>
        <w:numPr>
          <w:ilvl w:val="0"/>
          <w:numId w:val="7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il tempo dedicato a questo servizio?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="004D2602" w:rsidRPr="008D3BE4">
        <w:rPr>
          <w:rFonts w:cs="Times New Roman"/>
          <w:sz w:val="24"/>
          <w:szCs w:val="24"/>
        </w:rPr>
        <w:t xml:space="preserve"> Buono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</w:t>
      </w:r>
      <w:r w:rsidR="004D2602" w:rsidRPr="008D3BE4">
        <w:rPr>
          <w:rFonts w:cs="Times New Roman"/>
          <w:sz w:val="24"/>
          <w:szCs w:val="24"/>
        </w:rPr>
        <w:t>carso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</w:t>
      </w:r>
      <w:bookmarkStart w:id="0" w:name="_GoBack"/>
      <w:bookmarkEnd w:id="0"/>
      <w:r w:rsidRPr="008D3BE4">
        <w:rPr>
          <w:rFonts w:cs="Times New Roman"/>
          <w:sz w:val="24"/>
          <w:szCs w:val="24"/>
        </w:rPr>
        <w:t>ficiente</w:t>
      </w:r>
    </w:p>
    <w:p w:rsidR="007F69AA" w:rsidRPr="008D3BE4" w:rsidRDefault="007F69AA" w:rsidP="007F69AA">
      <w:pPr>
        <w:pStyle w:val="Paragrafoelenco"/>
        <w:numPr>
          <w:ilvl w:val="0"/>
          <w:numId w:val="7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giudica le informazioni in merito al servizio?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7F69AA" w:rsidRPr="008D3BE4" w:rsidRDefault="007F69AA" w:rsidP="007F69AA">
      <w:pPr>
        <w:pStyle w:val="Paragrafoelenco"/>
        <w:numPr>
          <w:ilvl w:val="0"/>
          <w:numId w:val="7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Come valuta la disponibilità degli operatori?</w:t>
      </w:r>
    </w:p>
    <w:p w:rsidR="007F69AA" w:rsidRPr="008D3BE4" w:rsidRDefault="007F69AA" w:rsidP="007F69AA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Buona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Sufficiente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Scarsa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Insufficiente</w:t>
      </w:r>
    </w:p>
    <w:p w:rsidR="008D3BE4" w:rsidRDefault="008D3BE4" w:rsidP="001C5B22">
      <w:pPr>
        <w:jc w:val="both"/>
        <w:rPr>
          <w:rFonts w:cs="Times New Roman"/>
          <w:b/>
          <w:sz w:val="24"/>
          <w:szCs w:val="24"/>
        </w:rPr>
      </w:pPr>
    </w:p>
    <w:p w:rsidR="001C5B22" w:rsidRPr="008D3BE4" w:rsidRDefault="001C5B22" w:rsidP="001C5B22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b/>
          <w:sz w:val="24"/>
          <w:szCs w:val="24"/>
        </w:rPr>
        <w:t>Valutazione conclusive</w:t>
      </w:r>
    </w:p>
    <w:p w:rsidR="001C5B22" w:rsidRPr="008D3BE4" w:rsidRDefault="001C5B22" w:rsidP="001C5B22">
      <w:pPr>
        <w:pStyle w:val="Paragrafoelenco"/>
        <w:numPr>
          <w:ilvl w:val="0"/>
          <w:numId w:val="8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Complessivamente le permanenza è soddisfacente?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Molto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Abbastanza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poco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Per nulla</w:t>
      </w:r>
    </w:p>
    <w:p w:rsidR="001C5B22" w:rsidRPr="008D3BE4" w:rsidRDefault="001C5B22" w:rsidP="001C5B22">
      <w:pPr>
        <w:pStyle w:val="Paragrafoelenco"/>
        <w:numPr>
          <w:ilvl w:val="0"/>
          <w:numId w:val="8"/>
        </w:numPr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Se ha avuto occasione di ricoverarsi in altre strutture, la qualità delle prestazioni ricevute in RSA è stata: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Migliore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Peggiore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Uguale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Se diversa perché? _______________________________________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Cosa suggerisce di migliorare?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Accettazione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Amministrazione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Servizio Medico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Fisioterapia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Servizio Infermieristico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Servizio Ausiliario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Pulizia in camera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Qualità del cibo</w:t>
      </w:r>
      <w:r w:rsidRPr="008D3BE4">
        <w:rPr>
          <w:rFonts w:cs="Times New Roman"/>
          <w:sz w:val="24"/>
          <w:szCs w:val="24"/>
        </w:rPr>
        <w:tab/>
      </w:r>
      <w:r w:rsidRPr="008D3BE4">
        <w:rPr>
          <w:rFonts w:cs="Times New Roman"/>
          <w:sz w:val="24"/>
          <w:szCs w:val="24"/>
        </w:rPr>
        <w:sym w:font="Symbol" w:char="F07F"/>
      </w:r>
      <w:r w:rsidRPr="008D3BE4">
        <w:rPr>
          <w:rFonts w:cs="Times New Roman"/>
          <w:sz w:val="24"/>
          <w:szCs w:val="24"/>
        </w:rPr>
        <w:t xml:space="preserve"> Animazione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  <w:r w:rsidRPr="008D3BE4">
        <w:rPr>
          <w:rFonts w:cs="Times New Roman"/>
          <w:sz w:val="24"/>
          <w:szCs w:val="24"/>
        </w:rPr>
        <w:t>Altro __________________________________________________</w:t>
      </w: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</w:p>
    <w:p w:rsidR="001C5B22" w:rsidRPr="008D3BE4" w:rsidRDefault="001C5B22" w:rsidP="001C5B22">
      <w:pPr>
        <w:pStyle w:val="Paragrafoelenco"/>
        <w:jc w:val="both"/>
        <w:rPr>
          <w:rFonts w:cs="Times New Roman"/>
          <w:sz w:val="24"/>
          <w:szCs w:val="24"/>
        </w:rPr>
      </w:pPr>
    </w:p>
    <w:p w:rsidR="001C5B22" w:rsidRPr="008D3BE4" w:rsidRDefault="00DA2E62" w:rsidP="001C5B22">
      <w:pPr>
        <w:jc w:val="both"/>
        <w:rPr>
          <w:rFonts w:cs="Times New Roman"/>
          <w:b/>
          <w:sz w:val="24"/>
          <w:szCs w:val="24"/>
        </w:rPr>
      </w:pPr>
      <w:r w:rsidRPr="008D3BE4">
        <w:rPr>
          <w:rFonts w:cs="Times New Roman"/>
          <w:noProof/>
          <w:sz w:val="24"/>
          <w:szCs w:val="24"/>
          <w:lang w:eastAsia="it-IT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12" o:spid="_x0000_s1026" type="#_x0000_t202" style="position:absolute;left:0;text-align:left;margin-left:20.05pt;margin-top:47.65pt;width:481.3pt;height:508.15pt;z-index:251659264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" fillcolor="white [3201]" strokeweight=".5pt">
            <v:textbox>
              <w:txbxContent>
                <w:p w:rsidR="001C5B22" w:rsidRDefault="001C5B22"/>
              </w:txbxContent>
            </v:textbox>
            <w10:wrap type="square" anchorx="margin" anchory="margin"/>
          </v:shape>
        </w:pict>
      </w:r>
      <w:r w:rsidR="001C5B22" w:rsidRPr="008D3BE4">
        <w:rPr>
          <w:rFonts w:cs="Times New Roman"/>
          <w:b/>
          <w:sz w:val="24"/>
          <w:szCs w:val="24"/>
        </w:rPr>
        <w:t xml:space="preserve">Reclami e Suggerimenti </w:t>
      </w:r>
      <w:r w:rsidR="001C5B22" w:rsidRPr="008D3BE4">
        <w:rPr>
          <w:rFonts w:cs="Times New Roman"/>
          <w:b/>
          <w:sz w:val="24"/>
          <w:szCs w:val="24"/>
        </w:rPr>
        <w:tab/>
      </w:r>
      <w:r w:rsidR="001C5B22" w:rsidRPr="008D3BE4">
        <w:rPr>
          <w:rFonts w:cs="Times New Roman"/>
          <w:b/>
          <w:sz w:val="24"/>
          <w:szCs w:val="24"/>
        </w:rPr>
        <w:tab/>
      </w:r>
    </w:p>
    <w:p w:rsidR="0077440A" w:rsidRPr="008D3BE4" w:rsidRDefault="0077440A" w:rsidP="004D2602">
      <w:pPr>
        <w:jc w:val="both"/>
        <w:rPr>
          <w:rFonts w:cs="Times New Roman"/>
          <w:sz w:val="24"/>
          <w:szCs w:val="24"/>
        </w:rPr>
      </w:pP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</w:p>
    <w:p w:rsidR="0077440A" w:rsidRPr="008D3BE4" w:rsidRDefault="0077440A" w:rsidP="0077440A">
      <w:pPr>
        <w:pStyle w:val="Paragrafoelenco"/>
        <w:jc w:val="both"/>
        <w:rPr>
          <w:rFonts w:cs="Times New Roman"/>
          <w:sz w:val="24"/>
          <w:szCs w:val="24"/>
        </w:rPr>
      </w:pPr>
    </w:p>
    <w:p w:rsidR="001A227C" w:rsidRPr="008D3BE4" w:rsidRDefault="001A227C" w:rsidP="001A227C">
      <w:pPr>
        <w:jc w:val="both"/>
        <w:rPr>
          <w:rFonts w:cs="Times New Roman"/>
          <w:sz w:val="24"/>
          <w:szCs w:val="24"/>
        </w:rPr>
      </w:pPr>
    </w:p>
    <w:sectPr w:rsidR="001A227C" w:rsidRPr="008D3BE4" w:rsidSect="001A227C">
      <w:headerReference w:type="default" r:id="rId7"/>
      <w:footerReference w:type="default" r:id="rId8"/>
      <w:pgSz w:w="11906" w:h="16838"/>
      <w:pgMar w:top="720" w:right="720" w:bottom="720" w:left="720" w:header="567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121" w:rsidRDefault="00A06121" w:rsidP="00BE0441">
      <w:pPr>
        <w:spacing w:after="0" w:line="240" w:lineRule="auto"/>
      </w:pPr>
      <w:r>
        <w:separator/>
      </w:r>
    </w:p>
  </w:endnote>
  <w:endnote w:type="continuationSeparator" w:id="1">
    <w:p w:rsidR="00A06121" w:rsidRDefault="00A06121" w:rsidP="00BE0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F28" w:rsidRDefault="00B12F28" w:rsidP="00B12F28">
    <w:pPr>
      <w:pStyle w:val="Pidipagina"/>
      <w:tabs>
        <w:tab w:val="right" w:pos="9781"/>
      </w:tabs>
      <w:ind w:right="-143"/>
      <w:jc w:val="center"/>
      <w:rPr>
        <w:rFonts w:ascii="Trebuchet MS" w:hAnsi="Trebuchet MS"/>
        <w:noProof/>
        <w:color w:val="307362"/>
        <w:sz w:val="20"/>
        <w:szCs w:val="20"/>
        <w:lang w:eastAsia="it-IT"/>
      </w:rPr>
    </w:pPr>
    <w:r>
      <w:rPr>
        <w:rFonts w:ascii="Trebuchet MS" w:hAnsi="Trebuchet MS"/>
        <w:noProof/>
        <w:color w:val="307362"/>
        <w:sz w:val="20"/>
        <w:szCs w:val="20"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270510</wp:posOffset>
          </wp:positionH>
          <wp:positionV relativeFrom="paragraph">
            <wp:posOffset>-24765</wp:posOffset>
          </wp:positionV>
          <wp:extent cx="6115050" cy="1066800"/>
          <wp:effectExtent l="19050" t="0" r="0" b="0"/>
          <wp:wrapNone/>
          <wp:docPr id="4" name="Immagine 2" descr="D:\_LAVORI\_GRAFICA\__ESSENIA\Domus Aurea\Carta Intestata\CI_Domus_foot_nuo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_LAVORI\_GRAFICA\__ESSENIA\Domus Aurea\Carta Intestata\CI_Domus_foot_nuov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2F28" w:rsidRPr="00B12F28" w:rsidRDefault="008D3BE4" w:rsidP="00B12F28">
    <w:pPr>
      <w:pStyle w:val="Pidipagina"/>
      <w:tabs>
        <w:tab w:val="right" w:pos="9781"/>
      </w:tabs>
      <w:ind w:right="-143"/>
      <w:jc w:val="center"/>
      <w:rPr>
        <w:rFonts w:ascii="Trebuchet MS" w:hAnsi="Trebuchet MS"/>
        <w:b/>
        <w:i/>
        <w:noProof/>
        <w:color w:val="307362"/>
        <w:sz w:val="20"/>
        <w:szCs w:val="20"/>
        <w:lang w:eastAsia="it-IT"/>
      </w:rPr>
    </w:pPr>
    <w:r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C.R.A. DOMUS AUREA S</w:t>
    </w:r>
    <w:r w:rsidR="00B12F28" w:rsidRPr="00B12F28"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.r.l.</w:t>
    </w:r>
  </w:p>
  <w:p w:rsidR="00B12F28" w:rsidRPr="00B12F28" w:rsidRDefault="008D3BE4" w:rsidP="00B12F28">
    <w:pPr>
      <w:pStyle w:val="Pidipagina"/>
      <w:tabs>
        <w:tab w:val="right" w:pos="9781"/>
      </w:tabs>
      <w:ind w:right="-143"/>
      <w:jc w:val="center"/>
      <w:rPr>
        <w:rFonts w:ascii="Trebuchet MS" w:hAnsi="Trebuchet MS"/>
        <w:b/>
        <w:i/>
        <w:noProof/>
        <w:color w:val="307362"/>
        <w:sz w:val="20"/>
        <w:szCs w:val="20"/>
        <w:lang w:eastAsia="it-IT"/>
      </w:rPr>
    </w:pPr>
    <w:r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Sede Legale: Via S. Sebastiano, 8-10 L</w:t>
    </w:r>
    <w:r w:rsidR="00B12F28" w:rsidRPr="00B12F28"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oc. Petrete 04021 Castelforte (LT)</w:t>
    </w:r>
  </w:p>
  <w:p w:rsidR="00B12F28" w:rsidRPr="00FA43D7" w:rsidRDefault="00B12F28" w:rsidP="00B12F28">
    <w:pPr>
      <w:pStyle w:val="Pidipagina"/>
      <w:tabs>
        <w:tab w:val="right" w:pos="9781"/>
      </w:tabs>
      <w:ind w:right="-143"/>
      <w:jc w:val="center"/>
      <w:rPr>
        <w:rFonts w:ascii="Trebuchet MS" w:hAnsi="Trebuchet MS"/>
        <w:b/>
        <w:i/>
        <w:noProof/>
        <w:color w:val="307362"/>
        <w:sz w:val="20"/>
        <w:szCs w:val="20"/>
        <w:lang w:val="en-US" w:eastAsia="it-IT"/>
      </w:rPr>
    </w:pPr>
    <w:r w:rsidRPr="00FA43D7">
      <w:rPr>
        <w:rFonts w:ascii="Trebuchet MS" w:hAnsi="Trebuchet MS"/>
        <w:b/>
        <w:i/>
        <w:noProof/>
        <w:color w:val="307362"/>
        <w:sz w:val="20"/>
        <w:szCs w:val="20"/>
        <w:lang w:val="en-US" w:eastAsia="it-IT"/>
      </w:rPr>
      <w:t>Tel/Fax 0771.60944</w:t>
    </w:r>
    <w:r w:rsidR="008D3BE4">
      <w:rPr>
        <w:rFonts w:ascii="Trebuchet MS" w:hAnsi="Trebuchet MS"/>
        <w:b/>
        <w:i/>
        <w:noProof/>
        <w:color w:val="307362"/>
        <w:sz w:val="20"/>
        <w:szCs w:val="20"/>
        <w:lang w:val="en-US" w:eastAsia="it-IT"/>
      </w:rPr>
      <w:t>5 - Email: cradomusaureasrl@gmail.com</w:t>
    </w:r>
  </w:p>
  <w:p w:rsidR="00BE0441" w:rsidRPr="00B12F28" w:rsidRDefault="008D3BE4" w:rsidP="00B12F28">
    <w:pPr>
      <w:pStyle w:val="Pidipagina"/>
      <w:tabs>
        <w:tab w:val="clear" w:pos="9638"/>
        <w:tab w:val="right" w:pos="9781"/>
      </w:tabs>
      <w:ind w:right="-143"/>
      <w:jc w:val="center"/>
      <w:rPr>
        <w:b/>
        <w:i/>
        <w:sz w:val="20"/>
        <w:szCs w:val="20"/>
      </w:rPr>
    </w:pPr>
    <w:r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www.cr</w:t>
    </w:r>
    <w:r w:rsidR="00B12F28" w:rsidRPr="00B12F28">
      <w:rPr>
        <w:rFonts w:ascii="Trebuchet MS" w:hAnsi="Trebuchet MS"/>
        <w:b/>
        <w:i/>
        <w:noProof/>
        <w:color w:val="307362"/>
        <w:sz w:val="20"/>
        <w:szCs w:val="20"/>
        <w:lang w:eastAsia="it-IT"/>
      </w:rPr>
      <w:t>adomusaurea.it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121" w:rsidRDefault="00A06121" w:rsidP="00BE0441">
      <w:pPr>
        <w:spacing w:after="0" w:line="240" w:lineRule="auto"/>
      </w:pPr>
      <w:r>
        <w:separator/>
      </w:r>
    </w:p>
  </w:footnote>
  <w:footnote w:type="continuationSeparator" w:id="1">
    <w:p w:rsidR="00A06121" w:rsidRDefault="00A06121" w:rsidP="00BE0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8547443"/>
      <w:docPartObj>
        <w:docPartGallery w:val="Page Numbers (Top of Page)"/>
        <w:docPartUnique/>
      </w:docPartObj>
    </w:sdtPr>
    <w:sdtContent>
      <w:p w:rsidR="00024760" w:rsidRDefault="00024760" w:rsidP="00024760">
        <w:pPr>
          <w:pStyle w:val="Intestazione"/>
        </w:pPr>
        <w:r>
          <w:rPr>
            <w:noProof/>
            <w:lang w:eastAsia="it-IT"/>
          </w:rPr>
          <w:drawing>
            <wp:inline distT="0" distB="0" distL="0" distR="0">
              <wp:extent cx="2426970" cy="845820"/>
              <wp:effectExtent l="19050" t="0" r="0" b="0"/>
              <wp:docPr id="10" name="Immagine 10" descr="D:\_LAVORI\_GRAFICA\__ESSENIA\Domus Aurea\Carta Intestata\CI_Domus_head_RS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D:\_LAVORI\_GRAFICA\__ESSENIA\Domus Aurea\Carta Intestata\CI_Domus_head_RSA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b="1120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26970" cy="8458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DA2E62">
          <w:fldChar w:fldCharType="begin"/>
        </w:r>
        <w:r>
          <w:instrText>PAGE   \* MERGEFORMAT</w:instrText>
        </w:r>
        <w:r w:rsidR="00DA2E62">
          <w:fldChar w:fldCharType="separate"/>
        </w:r>
        <w:r w:rsidR="008D3BE4">
          <w:rPr>
            <w:noProof/>
          </w:rPr>
          <w:t>2</w:t>
        </w:r>
        <w:r w:rsidR="00DA2E62">
          <w:fldChar w:fldCharType="end"/>
        </w:r>
      </w:p>
    </w:sdtContent>
  </w:sdt>
  <w:p w:rsidR="00EA1BEE" w:rsidRDefault="00EA1BE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F2E"/>
    <w:multiLevelType w:val="hybridMultilevel"/>
    <w:tmpl w:val="17743E9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A61D2"/>
    <w:multiLevelType w:val="hybridMultilevel"/>
    <w:tmpl w:val="C3AEA49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E4074"/>
    <w:multiLevelType w:val="hybridMultilevel"/>
    <w:tmpl w:val="91EA34A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75454"/>
    <w:multiLevelType w:val="hybridMultilevel"/>
    <w:tmpl w:val="8A4026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24216"/>
    <w:multiLevelType w:val="hybridMultilevel"/>
    <w:tmpl w:val="C7FCBEA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E14C6E"/>
    <w:multiLevelType w:val="hybridMultilevel"/>
    <w:tmpl w:val="82D6CC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407AC"/>
    <w:multiLevelType w:val="hybridMultilevel"/>
    <w:tmpl w:val="F7D428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7B7CA2"/>
    <w:multiLevelType w:val="hybridMultilevel"/>
    <w:tmpl w:val="556800D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283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5791F"/>
    <w:rsid w:val="00024760"/>
    <w:rsid w:val="00057558"/>
    <w:rsid w:val="00093FE8"/>
    <w:rsid w:val="000D588C"/>
    <w:rsid w:val="00133271"/>
    <w:rsid w:val="0016086C"/>
    <w:rsid w:val="001A227C"/>
    <w:rsid w:val="001C5B22"/>
    <w:rsid w:val="001D2217"/>
    <w:rsid w:val="002552A3"/>
    <w:rsid w:val="00280B5C"/>
    <w:rsid w:val="00327E6D"/>
    <w:rsid w:val="003510A7"/>
    <w:rsid w:val="00366750"/>
    <w:rsid w:val="003831E5"/>
    <w:rsid w:val="003A7ACA"/>
    <w:rsid w:val="00431A34"/>
    <w:rsid w:val="00434FF1"/>
    <w:rsid w:val="00443FD5"/>
    <w:rsid w:val="0045791F"/>
    <w:rsid w:val="00485DA4"/>
    <w:rsid w:val="004D2602"/>
    <w:rsid w:val="004E3467"/>
    <w:rsid w:val="005065C4"/>
    <w:rsid w:val="00511176"/>
    <w:rsid w:val="00530D6D"/>
    <w:rsid w:val="005A04D8"/>
    <w:rsid w:val="006C629B"/>
    <w:rsid w:val="006D3E41"/>
    <w:rsid w:val="006E4A57"/>
    <w:rsid w:val="0077440A"/>
    <w:rsid w:val="007A499F"/>
    <w:rsid w:val="007B2D93"/>
    <w:rsid w:val="007F69AA"/>
    <w:rsid w:val="008218C5"/>
    <w:rsid w:val="008273D8"/>
    <w:rsid w:val="0086203D"/>
    <w:rsid w:val="00863F33"/>
    <w:rsid w:val="008B29D5"/>
    <w:rsid w:val="008D3BE4"/>
    <w:rsid w:val="00972454"/>
    <w:rsid w:val="00983AD9"/>
    <w:rsid w:val="009E402C"/>
    <w:rsid w:val="00A06121"/>
    <w:rsid w:val="00A100FD"/>
    <w:rsid w:val="00A16438"/>
    <w:rsid w:val="00A1740D"/>
    <w:rsid w:val="00A72F86"/>
    <w:rsid w:val="00A8528D"/>
    <w:rsid w:val="00A9683C"/>
    <w:rsid w:val="00AD4336"/>
    <w:rsid w:val="00B12F28"/>
    <w:rsid w:val="00B24005"/>
    <w:rsid w:val="00BE0441"/>
    <w:rsid w:val="00C772F6"/>
    <w:rsid w:val="00D71670"/>
    <w:rsid w:val="00DA2E62"/>
    <w:rsid w:val="00DB5427"/>
    <w:rsid w:val="00DC2C86"/>
    <w:rsid w:val="00DC300D"/>
    <w:rsid w:val="00DD3F2F"/>
    <w:rsid w:val="00E001A9"/>
    <w:rsid w:val="00E2052F"/>
    <w:rsid w:val="00E43C9B"/>
    <w:rsid w:val="00E5061B"/>
    <w:rsid w:val="00E72F1C"/>
    <w:rsid w:val="00E768A8"/>
    <w:rsid w:val="00EA1BEE"/>
    <w:rsid w:val="00EB39B2"/>
    <w:rsid w:val="00F11735"/>
    <w:rsid w:val="00F429BB"/>
    <w:rsid w:val="00F66855"/>
    <w:rsid w:val="00F8220B"/>
    <w:rsid w:val="00F82EBD"/>
    <w:rsid w:val="00FA43D7"/>
    <w:rsid w:val="00FF0C54"/>
    <w:rsid w:val="00FF4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01A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E04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0441"/>
  </w:style>
  <w:style w:type="paragraph" w:styleId="Pidipagina">
    <w:name w:val="footer"/>
    <w:basedOn w:val="Normale"/>
    <w:link w:val="PidipaginaCarattere"/>
    <w:uiPriority w:val="99"/>
    <w:unhideWhenUsed/>
    <w:rsid w:val="00BE04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044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0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0441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FF0C54"/>
    <w:rPr>
      <w:color w:val="808080"/>
    </w:rPr>
  </w:style>
  <w:style w:type="paragraph" w:styleId="Paragrafoelenco">
    <w:name w:val="List Paragraph"/>
    <w:basedOn w:val="Normale"/>
    <w:uiPriority w:val="34"/>
    <w:qFormat/>
    <w:rsid w:val="00443FD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247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7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_LAVORI\_GRAFICA\__ESSENIA\Domus%20Aurea\Carta%20Intestata\CI_Domus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CI_Domus</Template>
  <TotalTime>9</TotalTime>
  <Pages>5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Nano</dc:creator>
  <cp:lastModifiedBy>UTENTE</cp:lastModifiedBy>
  <cp:revision>3</cp:revision>
  <cp:lastPrinted>2017-06-09T16:07:00Z</cp:lastPrinted>
  <dcterms:created xsi:type="dcterms:W3CDTF">2024-10-22T10:34:00Z</dcterms:created>
  <dcterms:modified xsi:type="dcterms:W3CDTF">2025-05-26T09:44:00Z</dcterms:modified>
</cp:coreProperties>
</file>